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273"/>
        <w:gridCol w:w="2855"/>
        <w:gridCol w:w="1795"/>
      </w:tblGrid>
      <w:tr w:rsidR="000E6CD2" w:rsidRPr="00DF1CC4" w14:paraId="1E8D7F20" w14:textId="77777777" w:rsidTr="00DF1CC4">
        <w:trPr>
          <w:trHeight w:val="284"/>
        </w:trPr>
        <w:tc>
          <w:tcPr>
            <w:tcW w:w="5273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5BACF7" w14:textId="77777777" w:rsidR="000E6CD2" w:rsidRPr="00DF1CC4" w:rsidRDefault="000E6CD2" w:rsidP="000E6CD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65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E07712D" w14:textId="77777777" w:rsidR="000E6CD2" w:rsidRPr="00DF1CC4" w:rsidRDefault="000E6CD2" w:rsidP="000E6CD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0E6CD2" w:rsidRPr="00DF1CC4" w14:paraId="26431B70" w14:textId="77777777" w:rsidTr="00DF1CC4">
        <w:trPr>
          <w:trHeight w:val="284"/>
        </w:trPr>
        <w:tc>
          <w:tcPr>
            <w:tcW w:w="5273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52B5CF" w14:textId="77777777" w:rsidR="000E6CD2" w:rsidRPr="00DF1CC4" w:rsidRDefault="000E6CD2" w:rsidP="000E6CD2">
            <w:pPr>
              <w:rPr>
                <w:rFonts w:asciiTheme="minorHAnsi" w:hAnsiTheme="minorHAnsi" w:cstheme="minorHAnsi"/>
                <w:szCs w:val="20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t>Bieter</w:t>
            </w:r>
          </w:p>
        </w:tc>
        <w:tc>
          <w:tcPr>
            <w:tcW w:w="28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158F1B" w14:textId="77777777" w:rsidR="000E6CD2" w:rsidRPr="00DF1CC4" w:rsidRDefault="000E6CD2" w:rsidP="000E6CD2">
            <w:pPr>
              <w:rPr>
                <w:rFonts w:asciiTheme="minorHAnsi" w:hAnsiTheme="minorHAnsi" w:cstheme="minorHAnsi"/>
                <w:szCs w:val="20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1FCE88" w14:textId="77777777" w:rsidR="000E6CD2" w:rsidRPr="00DF1CC4" w:rsidRDefault="000E6CD2" w:rsidP="000E6CD2">
            <w:pPr>
              <w:rPr>
                <w:rFonts w:asciiTheme="minorHAnsi" w:hAnsiTheme="minorHAnsi" w:cstheme="minorHAnsi"/>
                <w:szCs w:val="20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t>Datum</w:t>
            </w:r>
          </w:p>
        </w:tc>
      </w:tr>
      <w:tr w:rsidR="008E4349" w:rsidRPr="00DF1CC4" w14:paraId="112A3643" w14:textId="77777777" w:rsidTr="00DF1CC4">
        <w:trPr>
          <w:trHeight w:val="284"/>
        </w:trPr>
        <w:tc>
          <w:tcPr>
            <w:tcW w:w="5273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805E0B" w14:textId="6515078E" w:rsidR="008E4349" w:rsidRPr="00DF1CC4" w:rsidRDefault="008E4349" w:rsidP="008E4349">
            <w:pPr>
              <w:rPr>
                <w:rFonts w:asciiTheme="minorHAnsi" w:hAnsiTheme="minorHAnsi" w:cstheme="minorHAnsi"/>
                <w:szCs w:val="20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28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12A4BB58" w14:textId="7F578A34" w:rsidR="008E4349" w:rsidRPr="00DF1CC4" w:rsidRDefault="00DF1CC4" w:rsidP="008E4349">
            <w:pPr>
              <w:rPr>
                <w:rFonts w:asciiTheme="minorHAnsi" w:hAnsiTheme="minorHAnsi" w:cstheme="minorHAnsi"/>
                <w:szCs w:val="20"/>
              </w:rPr>
            </w:pPr>
            <w:r w:rsidRPr="00DF1CC4">
              <w:rPr>
                <w:rFonts w:asciiTheme="minorHAnsi" w:hAnsiTheme="minorHAnsi" w:cstheme="minorHAnsi"/>
              </w:rPr>
              <w:t>WILL 2026-01 Erweiterung DGH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B3CF72" w14:textId="03C75B9F" w:rsidR="008E4349" w:rsidRPr="00DF1CC4" w:rsidRDefault="008E4349" w:rsidP="008E4349">
            <w:pPr>
              <w:rPr>
                <w:rFonts w:asciiTheme="minorHAnsi" w:hAnsiTheme="minorHAnsi" w:cstheme="minorHAnsi"/>
                <w:szCs w:val="20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349" w:rsidRPr="00DF1CC4" w14:paraId="4EED5502" w14:textId="77777777" w:rsidTr="00DF1CC4">
        <w:trPr>
          <w:trHeight w:val="284"/>
        </w:trPr>
        <w:tc>
          <w:tcPr>
            <w:tcW w:w="5273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7066C2" w14:textId="77777777" w:rsidR="008E4349" w:rsidRPr="00DF1CC4" w:rsidRDefault="008E4349" w:rsidP="008E4349">
            <w:pPr>
              <w:rPr>
                <w:rFonts w:asciiTheme="minorHAnsi" w:hAnsiTheme="minorHAnsi" w:cstheme="minorHAnsi"/>
                <w:szCs w:val="20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t>Baumaßnahme</w:t>
            </w:r>
          </w:p>
        </w:tc>
        <w:tc>
          <w:tcPr>
            <w:tcW w:w="4650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22DFB7" w14:textId="77777777" w:rsidR="008E4349" w:rsidRPr="00DF1CC4" w:rsidRDefault="008E4349" w:rsidP="008E434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8E4349" w:rsidRPr="00DF1CC4" w14:paraId="7E5B2F3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1E30C4A" w14:textId="030D522B" w:rsidR="008E4349" w:rsidRPr="00DF1CC4" w:rsidRDefault="00DF1CC4" w:rsidP="008E434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F1CC4">
              <w:rPr>
                <w:rFonts w:asciiTheme="minorHAnsi" w:hAnsiTheme="minorHAnsi" w:cstheme="minorHAnsi"/>
                <w:b/>
                <w:bCs/>
                <w:szCs w:val="20"/>
              </w:rPr>
              <w:t>Erweiterung DGH Willmersdorf</w:t>
            </w:r>
          </w:p>
        </w:tc>
      </w:tr>
      <w:tr w:rsidR="008E4349" w:rsidRPr="00DF1CC4" w14:paraId="15D07D4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B2E99D7" w14:textId="3116002F" w:rsidR="008E4349" w:rsidRPr="00DF1CC4" w:rsidRDefault="008E4349" w:rsidP="008E434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8E4349" w:rsidRPr="00DF1CC4" w14:paraId="0D655DAB" w14:textId="77777777" w:rsidTr="00DF1CC4">
        <w:trPr>
          <w:trHeight w:val="397"/>
        </w:trPr>
        <w:tc>
          <w:tcPr>
            <w:tcW w:w="5273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632B7D" w14:textId="77777777" w:rsidR="008E4349" w:rsidRPr="00DF1CC4" w:rsidRDefault="008E4349" w:rsidP="008E4349">
            <w:pPr>
              <w:rPr>
                <w:rFonts w:asciiTheme="minorHAnsi" w:hAnsiTheme="minorHAnsi" w:cstheme="minorHAnsi"/>
                <w:szCs w:val="20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t>Leistung</w:t>
            </w:r>
          </w:p>
        </w:tc>
        <w:tc>
          <w:tcPr>
            <w:tcW w:w="4650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884FAC" w14:textId="77777777" w:rsidR="008E4349" w:rsidRPr="00DF1CC4" w:rsidRDefault="008E4349" w:rsidP="008E4349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8E4349" w:rsidRPr="00DF1CC4" w14:paraId="64C954F4" w14:textId="77777777" w:rsidTr="00ED6C26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  <w:vAlign w:val="center"/>
          </w:tcPr>
          <w:p w14:paraId="04C716FB" w14:textId="79CCD2C9" w:rsidR="008E4349" w:rsidRPr="00DF1CC4" w:rsidRDefault="00DF1CC4" w:rsidP="008E4349">
            <w:pPr>
              <w:rPr>
                <w:rFonts w:asciiTheme="minorHAnsi" w:hAnsiTheme="minorHAnsi" w:cstheme="minorHAnsi"/>
                <w:szCs w:val="20"/>
              </w:rPr>
            </w:pPr>
            <w:r w:rsidRPr="00DF1CC4">
              <w:rPr>
                <w:rFonts w:asciiTheme="minorHAnsi" w:hAnsiTheme="minorHAnsi" w:cstheme="minorHAnsi"/>
              </w:rPr>
              <w:t>Los 01 - Rohbau, Gerüstbau, Außenputz und Innenputz</w:t>
            </w:r>
          </w:p>
        </w:tc>
      </w:tr>
    </w:tbl>
    <w:p w14:paraId="1ACCF035" w14:textId="77777777" w:rsidR="000E6CD2" w:rsidRPr="00DF1CC4" w:rsidRDefault="000E6CD2" w:rsidP="000E6CD2">
      <w:pPr>
        <w:rPr>
          <w:rFonts w:asciiTheme="minorHAnsi" w:hAnsiTheme="minorHAnsi" w:cstheme="minorHAnsi"/>
          <w:szCs w:val="20"/>
        </w:rPr>
      </w:pPr>
    </w:p>
    <w:p w14:paraId="4327D362" w14:textId="77777777" w:rsidR="000E6CD2" w:rsidRPr="00DF1CC4" w:rsidRDefault="000E6CD2" w:rsidP="000E6CD2">
      <w:pPr>
        <w:pStyle w:val="Oben"/>
        <w:rPr>
          <w:rFonts w:asciiTheme="minorHAnsi" w:hAnsiTheme="minorHAnsi" w:cstheme="minorHAnsi"/>
        </w:rPr>
      </w:pPr>
      <w:r w:rsidRPr="00DF1CC4">
        <w:rPr>
          <w:rFonts w:asciiTheme="minorHAnsi" w:hAnsiTheme="minorHAnsi" w:cstheme="minorHAnsi"/>
        </w:rPr>
        <w:t>Ergänzung des Angebotsschreibens</w:t>
      </w:r>
    </w:p>
    <w:p w14:paraId="69E51DEE" w14:textId="77777777" w:rsidR="000E6CD2" w:rsidRPr="00DF1CC4" w:rsidRDefault="000E6CD2" w:rsidP="000E6CD2">
      <w:pPr>
        <w:rPr>
          <w:rFonts w:asciiTheme="minorHAnsi" w:hAnsiTheme="minorHAnsi" w:cstheme="minorHAnsi"/>
        </w:rPr>
      </w:pPr>
    </w:p>
    <w:p w14:paraId="15BA30AB" w14:textId="77777777" w:rsidR="000E6CD2" w:rsidRPr="00DF1CC4" w:rsidRDefault="000E6CD2" w:rsidP="000E6CD2">
      <w:pPr>
        <w:pStyle w:val="Oben"/>
        <w:rPr>
          <w:rFonts w:asciiTheme="minorHAnsi" w:hAnsiTheme="minorHAnsi" w:cstheme="minorHAnsi"/>
        </w:rPr>
      </w:pPr>
      <w:r w:rsidRPr="00DF1CC4">
        <w:rPr>
          <w:rFonts w:asciiTheme="minorHAnsi" w:hAnsiTheme="minorHAnsi" w:cstheme="minorHAnsi"/>
        </w:rPr>
        <w:t xml:space="preserve">Verzeichnis über Art und Umfang der Leistungen, für die sich der Bieter der </w:t>
      </w:r>
      <w:r w:rsidR="00385716" w:rsidRPr="00DF1CC4">
        <w:rPr>
          <w:rFonts w:asciiTheme="minorHAnsi" w:hAnsiTheme="minorHAnsi" w:cstheme="minorHAnsi"/>
        </w:rPr>
        <w:t xml:space="preserve">Kapazitäten </w:t>
      </w:r>
      <w:r w:rsidRPr="00DF1CC4">
        <w:rPr>
          <w:rFonts w:asciiTheme="minorHAnsi" w:hAnsiTheme="minorHAnsi" w:cstheme="minorHAnsi"/>
        </w:rPr>
        <w:t xml:space="preserve"> anderer Unternehmen bedienen wird</w:t>
      </w:r>
      <w:r w:rsidR="00AE118B" w:rsidRPr="00DF1CC4">
        <w:rPr>
          <w:rFonts w:asciiTheme="minorHAnsi" w:hAnsiTheme="minorHAnsi" w:cstheme="minorHAnsi"/>
        </w:rPr>
        <w:t xml:space="preserve"> </w:t>
      </w:r>
    </w:p>
    <w:p w14:paraId="22E9D79B" w14:textId="77777777" w:rsidR="000E6CD2" w:rsidRPr="00DF1CC4" w:rsidRDefault="000E6CD2" w:rsidP="000E6CD2">
      <w:pPr>
        <w:rPr>
          <w:rFonts w:asciiTheme="minorHAnsi" w:hAnsiTheme="minorHAnsi" w:cstheme="minorHAnsi"/>
        </w:rPr>
      </w:pPr>
    </w:p>
    <w:p w14:paraId="000113BA" w14:textId="77777777" w:rsidR="000E6CD2" w:rsidRPr="00DF1CC4" w:rsidRDefault="000E6CD2" w:rsidP="000E6CD2">
      <w:pPr>
        <w:rPr>
          <w:rFonts w:asciiTheme="minorHAnsi" w:hAnsiTheme="minorHAnsi" w:cstheme="minorHAnsi"/>
        </w:rPr>
      </w:pPr>
      <w:r w:rsidRPr="00DF1CC4">
        <w:rPr>
          <w:rFonts w:asciiTheme="minorHAnsi" w:hAnsiTheme="minorHAnsi" w:cstheme="minorHAnsi"/>
        </w:rPr>
        <w:t>Zur Ausführung der im Angebot enthaltenen Leistungen benenne ich Art und Umfang der Teilleistungen, für die ich mich</w:t>
      </w:r>
      <w:r w:rsidR="00EE496F" w:rsidRPr="00DF1CC4">
        <w:rPr>
          <w:rFonts w:asciiTheme="minorHAnsi" w:hAnsiTheme="minorHAnsi" w:cstheme="minorHAnsi"/>
        </w:rPr>
        <w:t>/wir uns</w:t>
      </w:r>
      <w:r w:rsidRPr="00DF1CC4">
        <w:rPr>
          <w:rFonts w:asciiTheme="minorHAnsi" w:hAnsiTheme="minorHAnsi" w:cstheme="minorHAnsi"/>
        </w:rPr>
        <w:t xml:space="preserve"> anderer Unternehmen bedienen werde</w:t>
      </w:r>
      <w:r w:rsidR="00EE496F" w:rsidRPr="00DF1CC4">
        <w:rPr>
          <w:rFonts w:asciiTheme="minorHAnsi" w:hAnsiTheme="minorHAnsi" w:cstheme="minorHAnsi"/>
        </w:rPr>
        <w:t>(n).</w:t>
      </w:r>
    </w:p>
    <w:p w14:paraId="445E85CF" w14:textId="77777777" w:rsidR="000E6CD2" w:rsidRPr="00DF1CC4" w:rsidRDefault="000E6CD2" w:rsidP="000E6CD2">
      <w:pPr>
        <w:rPr>
          <w:rFonts w:asciiTheme="minorHAnsi" w:hAnsiTheme="minorHAnsi" w:cstheme="minorHAnsi"/>
        </w:rPr>
      </w:pPr>
    </w:p>
    <w:p w14:paraId="79403BBA" w14:textId="77777777" w:rsidR="000E6CD2" w:rsidRPr="00DF1CC4" w:rsidRDefault="000E6CD2" w:rsidP="000E6CD2">
      <w:pPr>
        <w:rPr>
          <w:rFonts w:asciiTheme="minorHAnsi" w:hAnsiTheme="minorHAnsi" w:cstheme="minorHAnsi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DF1CC4" w14:paraId="1D9A4113" w14:textId="77777777" w:rsidTr="008E4349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403AFE" w14:textId="77777777" w:rsidR="000E6CD2" w:rsidRPr="00DF1CC4" w:rsidRDefault="000E6CD2" w:rsidP="00EE7B92">
            <w:pPr>
              <w:jc w:val="center"/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19"/>
              </w:rPr>
              <w:t>OZ/Leistungsbereich</w:t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B23F5D2" w14:textId="77777777" w:rsidR="000E6CD2" w:rsidRPr="00DF1CC4" w:rsidRDefault="000E6CD2" w:rsidP="00EE7B92">
            <w:pPr>
              <w:jc w:val="center"/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19"/>
              </w:rPr>
              <w:t>Beschreibung der Teilleistungen</w:t>
            </w:r>
          </w:p>
        </w:tc>
      </w:tr>
      <w:tr w:rsidR="000E6CD2" w:rsidRPr="00DF1CC4" w14:paraId="707E2260" w14:textId="77777777" w:rsidTr="008E434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BF29D4" w14:textId="317EE9AF" w:rsidR="000E6CD2" w:rsidRPr="00DF1CC4" w:rsidRDefault="008E4349" w:rsidP="002804BF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B47F22" w14:textId="3699F361" w:rsidR="000E6CD2" w:rsidRPr="00DF1CC4" w:rsidRDefault="008E4349" w:rsidP="002804BF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349" w:rsidRPr="00DF1CC4" w14:paraId="1111D0FD" w14:textId="77777777" w:rsidTr="008E434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F9B3B6" w14:textId="5909C295" w:rsidR="008E4349" w:rsidRPr="00DF1CC4" w:rsidRDefault="008E4349" w:rsidP="008E4349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3702A41" w14:textId="7441207A" w:rsidR="008E4349" w:rsidRPr="00DF1CC4" w:rsidRDefault="008E4349" w:rsidP="008E4349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349" w:rsidRPr="00DF1CC4" w14:paraId="5355B3F4" w14:textId="77777777" w:rsidTr="008E434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38B376C" w14:textId="667AB53A" w:rsidR="008E4349" w:rsidRPr="00DF1CC4" w:rsidRDefault="008E4349" w:rsidP="008E4349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EDA2F4F" w14:textId="0187D80B" w:rsidR="008E4349" w:rsidRPr="00DF1CC4" w:rsidRDefault="008E4349" w:rsidP="008E4349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349" w:rsidRPr="00DF1CC4" w14:paraId="6C5AB31E" w14:textId="77777777" w:rsidTr="008E434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9E571B5" w14:textId="0C876FE1" w:rsidR="008E4349" w:rsidRPr="00DF1CC4" w:rsidRDefault="008E4349" w:rsidP="008E4349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247ECF8" w14:textId="5377E1CE" w:rsidR="008E4349" w:rsidRPr="00DF1CC4" w:rsidRDefault="008E4349" w:rsidP="008E4349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349" w:rsidRPr="00DF1CC4" w14:paraId="0BEC008B" w14:textId="77777777" w:rsidTr="008E434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967B9C" w14:textId="42DBBD3D" w:rsidR="008E4349" w:rsidRPr="00DF1CC4" w:rsidRDefault="008E4349" w:rsidP="008E4349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E10F74D" w14:textId="391E8470" w:rsidR="008E4349" w:rsidRPr="00DF1CC4" w:rsidRDefault="008E4349" w:rsidP="008E4349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349" w:rsidRPr="00DF1CC4" w14:paraId="7ADDC3D1" w14:textId="77777777" w:rsidTr="008E434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7DD977B" w14:textId="02F7B756" w:rsidR="008E4349" w:rsidRPr="00DF1CC4" w:rsidRDefault="008E4349" w:rsidP="008E4349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B09325D" w14:textId="62CB9181" w:rsidR="008E4349" w:rsidRPr="00DF1CC4" w:rsidRDefault="008E4349" w:rsidP="008E4349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349" w:rsidRPr="00DF1CC4" w14:paraId="37881C5C" w14:textId="77777777" w:rsidTr="008E434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AE254F" w14:textId="3E58F0DD" w:rsidR="008E4349" w:rsidRPr="00DF1CC4" w:rsidRDefault="008E4349" w:rsidP="008E4349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72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BDA0F42" w14:textId="751D24D3" w:rsidR="008E4349" w:rsidRPr="00DF1CC4" w:rsidRDefault="008E4349" w:rsidP="008E4349">
            <w:pPr>
              <w:rPr>
                <w:rFonts w:asciiTheme="minorHAnsi" w:hAnsiTheme="minorHAnsi" w:cstheme="minorHAnsi"/>
                <w:szCs w:val="19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2871A9" w:rsidRPr="00DF1CC4" w14:paraId="63A541D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B4D6E6" w14:textId="77777777" w:rsidR="002871A9" w:rsidRPr="00DF1CC4" w:rsidRDefault="002871A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871A9" w:rsidRPr="00DF1CC4" w14:paraId="4B429497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DAF053" w14:textId="77777777" w:rsidR="002871A9" w:rsidRPr="00DF1CC4" w:rsidDel="002871A9" w:rsidRDefault="002871A9" w:rsidP="000849CE">
            <w:pPr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  <w:b/>
              </w:rPr>
              <w:t>In Hinsicht auf meine/unsere wirtschaftliche und finanzielle Leistungsfähigkeit</w:t>
            </w:r>
          </w:p>
        </w:tc>
      </w:tr>
      <w:tr w:rsidR="002871A9" w:rsidRPr="00DF1CC4" w14:paraId="44F5458B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4B4909" w14:textId="77777777" w:rsidR="002871A9" w:rsidRPr="00DF1CC4" w:rsidDel="002871A9" w:rsidRDefault="002871A9" w:rsidP="00EE7B92">
            <w:pPr>
              <w:jc w:val="center"/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</w:rPr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73DB27D" w14:textId="77777777" w:rsidR="002871A9" w:rsidRPr="00DF1CC4" w:rsidDel="002871A9" w:rsidRDefault="002871A9" w:rsidP="00EE7B92">
            <w:pPr>
              <w:jc w:val="center"/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</w:rPr>
              <w:t>Angabe zu der von diesem Unternehmen überlassenen Eignung</w:t>
            </w:r>
          </w:p>
        </w:tc>
      </w:tr>
      <w:tr w:rsidR="008E4349" w:rsidRPr="00DF1CC4" w14:paraId="7F2BC8E1" w14:textId="77777777" w:rsidTr="008E4349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079C110" w14:textId="44FD2110" w:rsidR="008E4349" w:rsidRPr="00DF1CC4" w:rsidDel="002871A9" w:rsidRDefault="008E4349" w:rsidP="008E4349">
            <w:pPr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9F034F1" w14:textId="544F999B" w:rsidR="008E4349" w:rsidRPr="00DF1CC4" w:rsidDel="002871A9" w:rsidRDefault="008E4349" w:rsidP="008E4349">
            <w:pPr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349" w:rsidRPr="00DF1CC4" w14:paraId="6A3C2257" w14:textId="77777777" w:rsidTr="008E4349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DC65CF1" w14:textId="3DEA2DBE" w:rsidR="008E4349" w:rsidRPr="00DF1CC4" w:rsidDel="002871A9" w:rsidRDefault="008E4349" w:rsidP="008E4349">
            <w:pPr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DE87778" w14:textId="0CC4BD3B" w:rsidR="008E4349" w:rsidRPr="00DF1CC4" w:rsidDel="002871A9" w:rsidRDefault="008E4349" w:rsidP="008E4349">
            <w:pPr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349" w:rsidRPr="00DF1CC4" w14:paraId="29EC263B" w14:textId="77777777" w:rsidTr="008E4349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FE4517" w14:textId="5BE99E13" w:rsidR="008E4349" w:rsidRPr="00DF1CC4" w:rsidDel="002871A9" w:rsidRDefault="008E4349" w:rsidP="008E4349">
            <w:pPr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8AD42E4" w14:textId="729C45D0" w:rsidR="008E4349" w:rsidRPr="00DF1CC4" w:rsidDel="002871A9" w:rsidRDefault="008E4349" w:rsidP="008E4349">
            <w:pPr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349" w:rsidRPr="00DF1CC4" w14:paraId="2D5BA1E5" w14:textId="77777777" w:rsidTr="008E4349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837395" w14:textId="2C6226C1" w:rsidR="008E4349" w:rsidRPr="00DF1CC4" w:rsidDel="002871A9" w:rsidRDefault="008E4349" w:rsidP="008E4349">
            <w:pPr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4F60647" w14:textId="702F4468" w:rsidR="008E4349" w:rsidRPr="00DF1CC4" w:rsidDel="002871A9" w:rsidRDefault="008E4349" w:rsidP="008E4349">
            <w:pPr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349" w:rsidRPr="00DF1CC4" w14:paraId="38D36B68" w14:textId="77777777" w:rsidTr="008E4349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5E8856" w14:textId="4C758A83" w:rsidR="008E4349" w:rsidRPr="00DF1CC4" w:rsidDel="002871A9" w:rsidRDefault="008E4349" w:rsidP="008E4349">
            <w:pPr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8A12348" w14:textId="60602FC2" w:rsidR="008E4349" w:rsidRPr="00DF1CC4" w:rsidDel="002871A9" w:rsidRDefault="008E4349" w:rsidP="008E4349">
            <w:pPr>
              <w:rPr>
                <w:rFonts w:asciiTheme="minorHAnsi" w:hAnsiTheme="minorHAnsi" w:cstheme="minorHAnsi"/>
              </w:rPr>
            </w:pPr>
            <w:r w:rsidRPr="00DF1CC4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F1CC4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DF1CC4">
              <w:rPr>
                <w:rFonts w:asciiTheme="minorHAnsi" w:hAnsiTheme="minorHAnsi" w:cstheme="minorHAnsi"/>
                <w:szCs w:val="20"/>
              </w:rPr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t> </w:t>
            </w:r>
            <w:r w:rsidRPr="00DF1CC4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</w:tbl>
    <w:p w14:paraId="21CC3DFD" w14:textId="77777777" w:rsidR="000E6CD2" w:rsidRPr="00DF1CC4" w:rsidRDefault="000E6CD2">
      <w:pPr>
        <w:rPr>
          <w:rFonts w:asciiTheme="minorHAnsi" w:hAnsiTheme="minorHAnsi" w:cstheme="minorHAnsi"/>
          <w:sz w:val="16"/>
        </w:rPr>
      </w:pPr>
    </w:p>
    <w:sectPr w:rsidR="000E6CD2" w:rsidRPr="00DF1CC4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44EF2" w14:textId="77777777" w:rsidR="003724FA" w:rsidRDefault="003724FA">
      <w:r>
        <w:separator/>
      </w:r>
    </w:p>
  </w:endnote>
  <w:endnote w:type="continuationSeparator" w:id="0">
    <w:p w14:paraId="6FAB6092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1B4E1577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FA0FEA5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2E55A7E1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81497F5" wp14:editId="0916639B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7163576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A0DB7BA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D9A473B" w14:textId="77777777" w:rsidR="00B63072" w:rsidRDefault="00B630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AD6FC" w14:textId="77777777" w:rsidR="003724FA" w:rsidRDefault="003724FA">
      <w:r>
        <w:separator/>
      </w:r>
    </w:p>
  </w:footnote>
  <w:footnote w:type="continuationSeparator" w:id="0">
    <w:p w14:paraId="37A7B397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7260" w14:textId="77777777" w:rsidR="00B63072" w:rsidRPr="00DF1CC4" w:rsidRDefault="00B63072" w:rsidP="000E6CD2">
    <w:pPr>
      <w:pStyle w:val="Kopfzeile"/>
      <w:rPr>
        <w:rFonts w:asciiTheme="minorHAnsi" w:hAnsiTheme="minorHAnsi" w:cstheme="minorHAnsi"/>
      </w:rPr>
    </w:pPr>
    <w:r w:rsidRPr="00DF1CC4">
      <w:rPr>
        <w:rFonts w:asciiTheme="minorHAnsi" w:hAnsiTheme="minorHAnsi" w:cstheme="minorHAnsi"/>
      </w:rPr>
      <w:t>235</w:t>
    </w:r>
  </w:p>
  <w:p w14:paraId="35BBA18C" w14:textId="77777777" w:rsidR="00B63072" w:rsidRPr="00DF1CC4" w:rsidRDefault="00B63072" w:rsidP="000E6CD2">
    <w:pPr>
      <w:pStyle w:val="UnterKopfzeile"/>
      <w:rPr>
        <w:rFonts w:asciiTheme="minorHAnsi" w:hAnsiTheme="minorHAnsi" w:cstheme="minorHAnsi"/>
      </w:rPr>
    </w:pPr>
    <w:r w:rsidRPr="00DF1CC4">
      <w:rPr>
        <w:rFonts w:asciiTheme="minorHAnsi" w:hAnsiTheme="minorHAnsi" w:cstheme="minorHAnsi"/>
      </w:rPr>
      <w:t xml:space="preserve">(Verzeichnis der </w:t>
    </w:r>
    <w:r w:rsidR="00AE118B" w:rsidRPr="00DF1CC4">
      <w:rPr>
        <w:rFonts w:asciiTheme="minorHAnsi" w:hAnsiTheme="minorHAnsi" w:cstheme="minorHAnsi"/>
      </w:rPr>
      <w:t>Leistungen</w:t>
    </w:r>
    <w:r w:rsidR="002871A9" w:rsidRPr="00DF1CC4">
      <w:rPr>
        <w:rFonts w:asciiTheme="minorHAnsi" w:hAnsiTheme="minorHAnsi" w:cstheme="minorHAnsi"/>
      </w:rPr>
      <w:t>/Kapazitäten</w:t>
    </w:r>
    <w:r w:rsidR="00AE118B" w:rsidRPr="00DF1CC4">
      <w:rPr>
        <w:rFonts w:asciiTheme="minorHAnsi" w:hAnsiTheme="minorHAnsi" w:cstheme="minorHAnsi"/>
      </w:rPr>
      <w:t xml:space="preserve"> anderer </w:t>
    </w:r>
    <w:r w:rsidRPr="00DF1CC4">
      <w:rPr>
        <w:rFonts w:asciiTheme="minorHAnsi" w:hAnsiTheme="minorHAnsi" w:cstheme="minorHAnsi"/>
      </w:rPr>
      <w:t>Unternehme</w:t>
    </w:r>
    <w:r w:rsidR="00AE118B" w:rsidRPr="00DF1CC4">
      <w:rPr>
        <w:rFonts w:asciiTheme="minorHAnsi" w:hAnsiTheme="minorHAnsi" w:cstheme="minorHAnsi"/>
      </w:rPr>
      <w:t>n</w:t>
    </w:r>
    <w:r w:rsidRPr="00DF1CC4">
      <w:rPr>
        <w:rFonts w:asciiTheme="minorHAnsi" w:hAnsiTheme="minorHAnsi" w:cstheme="minorHAnsi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56503435">
    <w:abstractNumId w:val="0"/>
  </w:num>
  <w:num w:numId="2" w16cid:durableId="525218932">
    <w:abstractNumId w:val="4"/>
  </w:num>
  <w:num w:numId="3" w16cid:durableId="765922906">
    <w:abstractNumId w:val="5"/>
  </w:num>
  <w:num w:numId="4" w16cid:durableId="1673993395">
    <w:abstractNumId w:val="12"/>
  </w:num>
  <w:num w:numId="5" w16cid:durableId="1922713139">
    <w:abstractNumId w:val="8"/>
  </w:num>
  <w:num w:numId="6" w16cid:durableId="966273288">
    <w:abstractNumId w:val="2"/>
  </w:num>
  <w:num w:numId="7" w16cid:durableId="1802262328">
    <w:abstractNumId w:val="10"/>
  </w:num>
  <w:num w:numId="8" w16cid:durableId="1301032800">
    <w:abstractNumId w:val="7"/>
  </w:num>
  <w:num w:numId="9" w16cid:durableId="1415127215">
    <w:abstractNumId w:val="11"/>
  </w:num>
  <w:num w:numId="10" w16cid:durableId="1019159913">
    <w:abstractNumId w:val="3"/>
  </w:num>
  <w:num w:numId="11" w16cid:durableId="523128187">
    <w:abstractNumId w:val="9"/>
  </w:num>
  <w:num w:numId="12" w16cid:durableId="1627348837">
    <w:abstractNumId w:val="9"/>
  </w:num>
  <w:num w:numId="13" w16cid:durableId="1853715171">
    <w:abstractNumId w:val="9"/>
  </w:num>
  <w:num w:numId="14" w16cid:durableId="1145392955">
    <w:abstractNumId w:val="9"/>
  </w:num>
  <w:num w:numId="15" w16cid:durableId="842475068">
    <w:abstractNumId w:val="9"/>
  </w:num>
  <w:num w:numId="16" w16cid:durableId="1385370312">
    <w:abstractNumId w:val="1"/>
  </w:num>
  <w:num w:numId="17" w16cid:durableId="751512689">
    <w:abstractNumId w:val="1"/>
  </w:num>
  <w:num w:numId="18" w16cid:durableId="13901098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Dzu24r3g8Z303qrS/AAqT0yrtWFdLYRGCr3XIOyycLjiwZ2svLFjUnjm1Fb9MyCiaa65xuUQwwVMokzBxH4+w==" w:salt="zwAU0pBy1412Ep9XnLFJlA=="/>
  <w:defaultTabStop w:val="709"/>
  <w:autoHyphenation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C7191"/>
    <w:rsid w:val="000E6CD2"/>
    <w:rsid w:val="000F026E"/>
    <w:rsid w:val="00110816"/>
    <w:rsid w:val="00127C79"/>
    <w:rsid w:val="001426F7"/>
    <w:rsid w:val="001C509D"/>
    <w:rsid w:val="001E1AFE"/>
    <w:rsid w:val="001F4504"/>
    <w:rsid w:val="002517FD"/>
    <w:rsid w:val="00263542"/>
    <w:rsid w:val="002804BF"/>
    <w:rsid w:val="002871A9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43B0A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76F92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73DF8"/>
    <w:rsid w:val="0078194F"/>
    <w:rsid w:val="00891F0A"/>
    <w:rsid w:val="008E2912"/>
    <w:rsid w:val="008E4349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51B2E"/>
    <w:rsid w:val="00C764C5"/>
    <w:rsid w:val="00CD156A"/>
    <w:rsid w:val="00CD54C7"/>
    <w:rsid w:val="00D05C74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DF1CC4"/>
    <w:rsid w:val="00E02FAA"/>
    <w:rsid w:val="00E322E9"/>
    <w:rsid w:val="00E550D5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1F4317E"/>
  <w15:docId w15:val="{11F3FA76-8DD8-4E95-BBBB-A272D0D8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170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Adam</cp:lastModifiedBy>
  <cp:revision>8</cp:revision>
  <cp:lastPrinted>2016-02-18T07:36:00Z</cp:lastPrinted>
  <dcterms:created xsi:type="dcterms:W3CDTF">2016-03-07T08:59:00Z</dcterms:created>
  <dcterms:modified xsi:type="dcterms:W3CDTF">2026-08-06T10:57:00Z</dcterms:modified>
</cp:coreProperties>
</file>